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72" w:rsidRPr="00E25101" w:rsidRDefault="00E41772" w:rsidP="00E25101">
      <w:pPr>
        <w:jc w:val="center"/>
        <w:rPr>
          <w:b/>
        </w:rPr>
      </w:pPr>
      <w:r w:rsidRPr="00E25101">
        <w:rPr>
          <w:b/>
        </w:rPr>
        <w:t xml:space="preserve">TABELLA DI VALUTZIONED </w:t>
      </w:r>
      <w:r>
        <w:rPr>
          <w:b/>
        </w:rPr>
        <w:t>DEL</w:t>
      </w:r>
      <w:r w:rsidRPr="00E25101">
        <w:rPr>
          <w:b/>
        </w:rPr>
        <w:t xml:space="preserve"> PRODOTTO</w:t>
      </w:r>
      <w:r>
        <w:rPr>
          <w:b/>
        </w:rPr>
        <w:t xml:space="preserve"> (TAB.1)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15"/>
        <w:gridCol w:w="1628"/>
        <w:gridCol w:w="1628"/>
        <w:gridCol w:w="1627"/>
        <w:gridCol w:w="1626"/>
        <w:gridCol w:w="1630"/>
      </w:tblGrid>
      <w:tr w:rsidR="00E41772" w:rsidRPr="00CA0131" w:rsidTr="00CA0131">
        <w:trPr>
          <w:trHeight w:val="255"/>
        </w:trPr>
        <w:tc>
          <w:tcPr>
            <w:tcW w:w="9778" w:type="dxa"/>
            <w:gridSpan w:val="6"/>
            <w:tcBorders>
              <w:bottom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>ALLIEVO: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</w:tr>
      <w:tr w:rsidR="00E41772" w:rsidRPr="00CA0131" w:rsidTr="00CA0131">
        <w:trPr>
          <w:trHeight w:val="258"/>
        </w:trPr>
        <w:tc>
          <w:tcPr>
            <w:tcW w:w="97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>UDA: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</w:tr>
      <w:tr w:rsidR="00E41772" w:rsidRPr="00CA0131" w:rsidTr="00CA0131">
        <w:trPr>
          <w:trHeight w:val="285"/>
        </w:trPr>
        <w:tc>
          <w:tcPr>
            <w:tcW w:w="9778" w:type="dxa"/>
            <w:gridSpan w:val="6"/>
            <w:tcBorders>
              <w:top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PRODOTTO      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                                                                                           </w:t>
            </w: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VALUTAZIONE DEL PRODOTTO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1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2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3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4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OSSERVAZIONI</w:t>
            </w: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Comprensibilità 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>Originalità del lavoro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>Correttezza dello sviluppo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Complessità del progetto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Accuratezza della realizzazione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Qualità della documentazione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Altro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Leggenda valutazione 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1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insufficiente 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2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sufficiente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3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Discreto 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4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 Buono 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4E42B7">
      <w:pPr>
        <w:rPr>
          <w:b/>
        </w:rPr>
      </w:pPr>
    </w:p>
    <w:p w:rsidR="00E41772" w:rsidRDefault="00E41772" w:rsidP="004E42B7">
      <w:pPr>
        <w:jc w:val="center"/>
        <w:rPr>
          <w:b/>
        </w:rPr>
      </w:pPr>
      <w:r>
        <w:rPr>
          <w:b/>
        </w:rPr>
        <w:t>TABELLE DI OSSERVAZIONE E VALUTAZIONE DEL PROCESSO DI APPRENDIMENTO   (TAB 2)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8"/>
      </w:tblGrid>
      <w:tr w:rsidR="00E41772" w:rsidRPr="00CA0131" w:rsidTr="00CA0131">
        <w:trPr>
          <w:trHeight w:val="255"/>
        </w:trPr>
        <w:tc>
          <w:tcPr>
            <w:tcW w:w="9778" w:type="dxa"/>
            <w:tcBorders>
              <w:bottom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>ALLIEVO: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</w:tr>
      <w:tr w:rsidR="00E41772" w:rsidRPr="00CA0131" w:rsidTr="00CA0131">
        <w:trPr>
          <w:trHeight w:val="258"/>
        </w:trPr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>UDA: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</w:tr>
      <w:tr w:rsidR="00E41772" w:rsidRPr="00CA0131" w:rsidTr="00CA0131">
        <w:trPr>
          <w:trHeight w:val="285"/>
        </w:trPr>
        <w:tc>
          <w:tcPr>
            <w:tcW w:w="9778" w:type="dxa"/>
            <w:tcBorders>
              <w:top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PRODOTTO      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                                                                                           </w:t>
            </w:r>
          </w:p>
        </w:tc>
      </w:tr>
    </w:tbl>
    <w:tbl>
      <w:tblPr>
        <w:tblpPr w:leftFromText="141" w:rightFromText="141" w:vertAnchor="text" w:horzAnchor="margin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629"/>
        <w:gridCol w:w="1630"/>
        <w:gridCol w:w="1630"/>
        <w:gridCol w:w="1630"/>
        <w:gridCol w:w="1630"/>
      </w:tblGrid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Lo studente rispetto al compito sa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insufficiente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sufficiente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Discreto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Buono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OSSERVAZIONI</w:t>
            </w: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Definire il compito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Pianificare il lavoro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>Fissare gli obiettivi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Avanzare proposte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Controllare i tempi 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Dare informazioni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Chiedere informazioni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41772" w:rsidRDefault="00E41772" w:rsidP="00E25101">
      <w:pPr>
        <w:jc w:val="center"/>
        <w:rPr>
          <w:b/>
        </w:rPr>
      </w:pPr>
    </w:p>
    <w:tbl>
      <w:tblPr>
        <w:tblpPr w:leftFromText="141" w:rightFromText="141" w:vertAnchor="text" w:horzAnchor="margin" w:tblpY="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29"/>
        <w:gridCol w:w="1629"/>
        <w:gridCol w:w="1630"/>
        <w:gridCol w:w="1630"/>
        <w:gridCol w:w="1630"/>
        <w:gridCol w:w="1630"/>
      </w:tblGrid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Lo studente nel gruppo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sa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insufficiente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sufficiente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Discreto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Buono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OSSERVAZIONI</w:t>
            </w: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Ascoltare 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Definire i ruoli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Chiarire il compito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>Sostenere il gruppo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Mediare le proposte  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>Riassumere il lavoro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Interagire correttamente 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0131">
              <w:rPr>
                <w:sz w:val="16"/>
                <w:szCs w:val="16"/>
              </w:rPr>
              <w:t xml:space="preserve">(non scherza , non divaga , non aggredisce                                                                       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Y="-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12"/>
        <w:gridCol w:w="1628"/>
        <w:gridCol w:w="1629"/>
        <w:gridCol w:w="1628"/>
        <w:gridCol w:w="1627"/>
        <w:gridCol w:w="1630"/>
      </w:tblGrid>
      <w:tr w:rsidR="00E41772" w:rsidRPr="00CA0131" w:rsidTr="00CA0131">
        <w:tc>
          <w:tcPr>
            <w:tcW w:w="1712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Lo studente individualmente sa </w:t>
            </w: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insufficiente</w:t>
            </w: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sufficiente</w:t>
            </w: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Discreto</w:t>
            </w:r>
          </w:p>
        </w:tc>
        <w:tc>
          <w:tcPr>
            <w:tcW w:w="1627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Buono</w:t>
            </w: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OSSERVAZIONI</w:t>
            </w:r>
          </w:p>
        </w:tc>
      </w:tr>
      <w:tr w:rsidR="00E41772" w:rsidRPr="00CA0131" w:rsidTr="00CA0131">
        <w:tc>
          <w:tcPr>
            <w:tcW w:w="1712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Condurre il lavoro </w:t>
            </w: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712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Presentare il lavoro </w:t>
            </w: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712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>Chiedere aiuto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</w:pP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CA0131">
        <w:tc>
          <w:tcPr>
            <w:tcW w:w="1712" w:type="dxa"/>
          </w:tcPr>
          <w:p w:rsidR="00E41772" w:rsidRPr="00CA0131" w:rsidRDefault="00E41772" w:rsidP="00CA0131">
            <w:pPr>
              <w:spacing w:after="0" w:line="240" w:lineRule="auto"/>
              <w:jc w:val="center"/>
            </w:pPr>
            <w:r w:rsidRPr="00CA0131">
              <w:t xml:space="preserve">Concentrarsi </w:t>
            </w: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9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7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41772" w:rsidRDefault="00E41772" w:rsidP="004E42B7">
      <w:pPr>
        <w:rPr>
          <w:b/>
        </w:rPr>
      </w:pPr>
      <w:r>
        <w:rPr>
          <w:b/>
        </w:rPr>
        <w:t xml:space="preserve"> </w:t>
      </w: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  <w:r>
        <w:rPr>
          <w:b/>
        </w:rPr>
        <w:t>VALUTAZIONE FINALE DELLE COMPETENZE NELLE DISCIPLINE DELLA PROVA ESPERTA</w:t>
      </w:r>
    </w:p>
    <w:p w:rsidR="00E41772" w:rsidRDefault="00E41772" w:rsidP="002A0D5D">
      <w:pPr>
        <w:jc w:val="center"/>
        <w:rPr>
          <w:b/>
        </w:rPr>
      </w:pPr>
      <w:r>
        <w:rPr>
          <w:b/>
        </w:rPr>
        <w:t>Classe…............................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88"/>
        <w:gridCol w:w="1620"/>
        <w:gridCol w:w="1440"/>
        <w:gridCol w:w="1440"/>
        <w:gridCol w:w="1440"/>
        <w:gridCol w:w="1440"/>
      </w:tblGrid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 xml:space="preserve">Cognome e nome alunno </w:t>
            </w:r>
          </w:p>
        </w:tc>
        <w:tc>
          <w:tcPr>
            <w:tcW w:w="1620" w:type="dxa"/>
          </w:tcPr>
          <w:p w:rsidR="00E41772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Livello di comp</w:t>
            </w:r>
            <w:r>
              <w:rPr>
                <w:b/>
              </w:rPr>
              <w:t>.</w:t>
            </w:r>
            <w:r w:rsidRPr="00CA0131">
              <w:rPr>
                <w:b/>
              </w:rPr>
              <w:t xml:space="preserve"> raggiunto </w:t>
            </w:r>
            <w:r>
              <w:rPr>
                <w:b/>
              </w:rPr>
              <w:t>in</w:t>
            </w:r>
            <w:r w:rsidRPr="00CA0131">
              <w:rPr>
                <w:b/>
              </w:rPr>
              <w:t xml:space="preserve"> 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……………….*</w:t>
            </w:r>
          </w:p>
        </w:tc>
        <w:tc>
          <w:tcPr>
            <w:tcW w:w="1440" w:type="dxa"/>
          </w:tcPr>
          <w:p w:rsidR="00E41772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Livello di comp</w:t>
            </w:r>
            <w:r>
              <w:rPr>
                <w:b/>
              </w:rPr>
              <w:t>.</w:t>
            </w:r>
            <w:r w:rsidRPr="00CA0131">
              <w:rPr>
                <w:b/>
              </w:rPr>
              <w:t xml:space="preserve"> raggiunto </w:t>
            </w:r>
            <w:r>
              <w:rPr>
                <w:b/>
              </w:rPr>
              <w:t>in</w:t>
            </w:r>
            <w:r w:rsidRPr="00CA0131">
              <w:rPr>
                <w:b/>
              </w:rPr>
              <w:t xml:space="preserve"> </w:t>
            </w:r>
          </w:p>
          <w:p w:rsidR="00E41772" w:rsidRPr="00CA0131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……………….*</w:t>
            </w:r>
          </w:p>
        </w:tc>
        <w:tc>
          <w:tcPr>
            <w:tcW w:w="1440" w:type="dxa"/>
          </w:tcPr>
          <w:p w:rsidR="00E41772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Livello di comp</w:t>
            </w:r>
            <w:r>
              <w:rPr>
                <w:b/>
              </w:rPr>
              <w:t>.</w:t>
            </w:r>
            <w:r w:rsidRPr="00CA0131">
              <w:rPr>
                <w:b/>
              </w:rPr>
              <w:t xml:space="preserve"> raggiunto </w:t>
            </w:r>
            <w:r>
              <w:rPr>
                <w:b/>
              </w:rPr>
              <w:t>in</w:t>
            </w:r>
            <w:r w:rsidRPr="00CA0131">
              <w:rPr>
                <w:b/>
              </w:rPr>
              <w:t xml:space="preserve"> </w:t>
            </w:r>
          </w:p>
          <w:p w:rsidR="00E41772" w:rsidRPr="00CA0131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……………….*</w:t>
            </w:r>
          </w:p>
        </w:tc>
        <w:tc>
          <w:tcPr>
            <w:tcW w:w="1440" w:type="dxa"/>
          </w:tcPr>
          <w:p w:rsidR="00E41772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Livello di comp</w:t>
            </w:r>
            <w:r>
              <w:rPr>
                <w:b/>
              </w:rPr>
              <w:t>.</w:t>
            </w:r>
            <w:r w:rsidRPr="00CA0131">
              <w:rPr>
                <w:b/>
              </w:rPr>
              <w:t xml:space="preserve"> raggiunto </w:t>
            </w:r>
            <w:r>
              <w:rPr>
                <w:b/>
              </w:rPr>
              <w:t>in</w:t>
            </w:r>
            <w:r w:rsidRPr="00CA0131">
              <w:rPr>
                <w:b/>
              </w:rPr>
              <w:t xml:space="preserve"> </w:t>
            </w:r>
          </w:p>
          <w:p w:rsidR="00E41772" w:rsidRPr="00CA0131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……………….*</w:t>
            </w:r>
          </w:p>
        </w:tc>
        <w:tc>
          <w:tcPr>
            <w:tcW w:w="1440" w:type="dxa"/>
          </w:tcPr>
          <w:p w:rsidR="00E41772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Livello di comp</w:t>
            </w:r>
            <w:r>
              <w:rPr>
                <w:b/>
              </w:rPr>
              <w:t>.</w:t>
            </w:r>
            <w:r w:rsidRPr="00CA0131">
              <w:rPr>
                <w:b/>
              </w:rPr>
              <w:t xml:space="preserve"> raggiunto </w:t>
            </w:r>
            <w:r>
              <w:rPr>
                <w:b/>
              </w:rPr>
              <w:t>in</w:t>
            </w:r>
            <w:r w:rsidRPr="00CA0131">
              <w:rPr>
                <w:b/>
              </w:rPr>
              <w:t xml:space="preserve"> </w:t>
            </w:r>
          </w:p>
          <w:p w:rsidR="00E41772" w:rsidRPr="00CA0131" w:rsidRDefault="00E41772" w:rsidP="00B7075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……………….*</w:t>
            </w: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41772" w:rsidRPr="00CA0131" w:rsidTr="00B7075E">
        <w:tc>
          <w:tcPr>
            <w:tcW w:w="2088" w:type="dxa"/>
          </w:tcPr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41772" w:rsidRDefault="00E41772" w:rsidP="00E71B64">
      <w:pPr>
        <w:rPr>
          <w:b/>
        </w:rPr>
      </w:pPr>
      <w:r>
        <w:rPr>
          <w:b/>
        </w:rPr>
        <w:t xml:space="preserve">*LEGENDA: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16"/>
        <w:gridCol w:w="2880"/>
        <w:gridCol w:w="540"/>
        <w:gridCol w:w="2340"/>
      </w:tblGrid>
      <w:tr w:rsidR="00E41772" w:rsidTr="00B7075E">
        <w:trPr>
          <w:cantSplit/>
          <w:trHeight w:val="145"/>
        </w:trPr>
        <w:tc>
          <w:tcPr>
            <w:tcW w:w="3316" w:type="dxa"/>
            <w:tcBorders>
              <w:bottom w:val="single" w:sz="4" w:space="0" w:color="auto"/>
            </w:tcBorders>
          </w:tcPr>
          <w:p w:rsidR="00E41772" w:rsidRPr="004079FC" w:rsidRDefault="00E41772" w:rsidP="004079FC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Descrizione dei livelli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1772" w:rsidRPr="004079FC" w:rsidRDefault="00E41772" w:rsidP="004079FC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Giudizio sintetico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E41772" w:rsidRPr="004079FC" w:rsidRDefault="00E41772" w:rsidP="004079FC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z w:val="16"/>
                <w:szCs w:val="16"/>
              </w:rPr>
              <w:t>oto</w:t>
            </w:r>
          </w:p>
        </w:tc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1772" w:rsidRPr="004079FC" w:rsidRDefault="00E41772" w:rsidP="004079FC">
            <w:pPr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 xml:space="preserve">Livello competenze </w:t>
            </w:r>
          </w:p>
        </w:tc>
      </w:tr>
      <w:tr w:rsidR="00E41772" w:rsidTr="00B7075E">
        <w:trPr>
          <w:cantSplit/>
          <w:trHeight w:val="145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</w:tcBorders>
          </w:tcPr>
          <w:p w:rsidR="00E41772" w:rsidRPr="004079FC" w:rsidRDefault="00E41772" w:rsidP="004079FC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Ampio e approfondito raggiungimento degli obiettivi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1772" w:rsidRPr="004079FC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Eccellente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E41772" w:rsidRPr="00B7075E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772" w:rsidRDefault="00E41772" w:rsidP="004079FC">
            <w:pPr>
              <w:rPr>
                <w:b/>
              </w:rPr>
            </w:pPr>
            <w:r w:rsidRPr="00CA0131">
              <w:rPr>
                <w:b/>
              </w:rPr>
              <w:t>Esperta</w:t>
            </w:r>
          </w:p>
          <w:p w:rsidR="00E41772" w:rsidRDefault="00E41772">
            <w:pPr>
              <w:spacing w:after="0" w:line="240" w:lineRule="auto"/>
            </w:pPr>
          </w:p>
        </w:tc>
      </w:tr>
      <w:tr w:rsidR="00E41772" w:rsidTr="00B7075E">
        <w:trPr>
          <w:cantSplit/>
          <w:trHeight w:val="145"/>
        </w:trPr>
        <w:tc>
          <w:tcPr>
            <w:tcW w:w="3316" w:type="dxa"/>
            <w:tcBorders>
              <w:left w:val="single" w:sz="4" w:space="0" w:color="auto"/>
            </w:tcBorders>
          </w:tcPr>
          <w:p w:rsidR="00E41772" w:rsidRPr="004079FC" w:rsidRDefault="00E41772" w:rsidP="004079FC">
            <w:pPr>
              <w:ind w:hanging="32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Ampio raggiungimento degli obiettivi</w:t>
            </w:r>
          </w:p>
        </w:tc>
        <w:tc>
          <w:tcPr>
            <w:tcW w:w="2880" w:type="dxa"/>
          </w:tcPr>
          <w:p w:rsidR="00E41772" w:rsidRPr="004079FC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Ottimo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E41772" w:rsidRPr="00B7075E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772" w:rsidRDefault="00E41772">
            <w:pPr>
              <w:spacing w:after="0" w:line="240" w:lineRule="auto"/>
            </w:pPr>
          </w:p>
        </w:tc>
      </w:tr>
      <w:tr w:rsidR="00E41772" w:rsidTr="00B7075E">
        <w:trPr>
          <w:cantSplit/>
          <w:trHeight w:val="145"/>
        </w:trPr>
        <w:tc>
          <w:tcPr>
            <w:tcW w:w="3316" w:type="dxa"/>
            <w:tcBorders>
              <w:left w:val="single" w:sz="4" w:space="0" w:color="auto"/>
              <w:bottom w:val="single" w:sz="4" w:space="0" w:color="auto"/>
            </w:tcBorders>
          </w:tcPr>
          <w:p w:rsidR="00E41772" w:rsidRPr="004079FC" w:rsidRDefault="00E41772" w:rsidP="00B7075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Sicuro </w:t>
            </w:r>
            <w:r w:rsidRPr="004079FC">
              <w:rPr>
                <w:rFonts w:ascii="Times New Roman" w:hAnsi="Times New Roman"/>
                <w:sz w:val="16"/>
                <w:szCs w:val="16"/>
              </w:rPr>
              <w:t>raggiungimento degli obiettivi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1772" w:rsidRPr="004079FC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Buono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E41772" w:rsidRPr="00B7075E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772" w:rsidRDefault="00E41772">
            <w:pPr>
              <w:spacing w:after="0" w:line="240" w:lineRule="auto"/>
            </w:pPr>
          </w:p>
        </w:tc>
      </w:tr>
      <w:tr w:rsidR="00E41772" w:rsidTr="00B7075E">
        <w:trPr>
          <w:cantSplit/>
          <w:trHeight w:val="615"/>
        </w:trPr>
        <w:tc>
          <w:tcPr>
            <w:tcW w:w="3316" w:type="dxa"/>
            <w:tcBorders>
              <w:top w:val="single" w:sz="4" w:space="0" w:color="auto"/>
            </w:tcBorders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Adeguato raggiungimento degli obiettiv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1772" w:rsidRPr="004079FC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Discreto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E41772" w:rsidRPr="004079FC" w:rsidRDefault="00E41772" w:rsidP="00DB3717">
            <w:pPr>
              <w:ind w:left="357" w:hanging="3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E41772" w:rsidRPr="004079FC" w:rsidRDefault="00E41772" w:rsidP="004079FC">
            <w:pPr>
              <w:rPr>
                <w:b/>
              </w:rPr>
            </w:pPr>
            <w:r w:rsidRPr="004079FC">
              <w:rPr>
                <w:b/>
              </w:rPr>
              <w:t>Intermedio</w:t>
            </w:r>
          </w:p>
          <w:p w:rsidR="00E41772" w:rsidRPr="004079FC" w:rsidRDefault="00E41772" w:rsidP="00DB3717">
            <w:pPr>
              <w:ind w:left="357" w:hanging="3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1772" w:rsidTr="00B7075E">
        <w:trPr>
          <w:cantSplit/>
          <w:trHeight w:val="712"/>
        </w:trPr>
        <w:tc>
          <w:tcPr>
            <w:tcW w:w="3316" w:type="dxa"/>
          </w:tcPr>
          <w:p w:rsidR="00E41772" w:rsidRPr="004079FC" w:rsidRDefault="00E41772" w:rsidP="004079FC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Raggiungimento degli obiettivi sufficiente</w:t>
            </w:r>
          </w:p>
        </w:tc>
        <w:tc>
          <w:tcPr>
            <w:tcW w:w="2880" w:type="dxa"/>
          </w:tcPr>
          <w:p w:rsidR="00E41772" w:rsidRPr="004079FC" w:rsidRDefault="00E41772" w:rsidP="004079FC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Sufficiente</w:t>
            </w:r>
          </w:p>
        </w:tc>
        <w:tc>
          <w:tcPr>
            <w:tcW w:w="540" w:type="dxa"/>
          </w:tcPr>
          <w:p w:rsidR="00E41772" w:rsidRPr="004079FC" w:rsidRDefault="00E41772" w:rsidP="004079FC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4079FC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:rsidR="00E41772" w:rsidRPr="004079FC" w:rsidRDefault="00E41772" w:rsidP="00B7075E">
            <w:pPr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b/>
              </w:rPr>
              <w:t>Base</w:t>
            </w:r>
          </w:p>
        </w:tc>
      </w:tr>
      <w:tr w:rsidR="00E41772" w:rsidTr="00B7075E">
        <w:trPr>
          <w:cantSplit/>
          <w:trHeight w:val="712"/>
        </w:trPr>
        <w:tc>
          <w:tcPr>
            <w:tcW w:w="3316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Raggiungimento degli obiettivi parziale</w:t>
            </w:r>
          </w:p>
        </w:tc>
        <w:tc>
          <w:tcPr>
            <w:tcW w:w="288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Non sufficiente</w:t>
            </w:r>
          </w:p>
        </w:tc>
        <w:tc>
          <w:tcPr>
            <w:tcW w:w="54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  <w:vAlign w:val="center"/>
          </w:tcPr>
          <w:p w:rsidR="00E41772" w:rsidRPr="00B7075E" w:rsidRDefault="00E41772" w:rsidP="00B7075E">
            <w:pPr>
              <w:rPr>
                <w:b/>
              </w:rPr>
            </w:pPr>
            <w:r w:rsidRPr="00CA0131">
              <w:rPr>
                <w:b/>
              </w:rPr>
              <w:t>Non raggiunto</w:t>
            </w:r>
          </w:p>
        </w:tc>
      </w:tr>
      <w:tr w:rsidR="00E41772" w:rsidTr="00B7075E">
        <w:trPr>
          <w:cantSplit/>
          <w:trHeight w:val="712"/>
        </w:trPr>
        <w:tc>
          <w:tcPr>
            <w:tcW w:w="3316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Raggiungimento degli obiettivi frammentario</w:t>
            </w:r>
          </w:p>
        </w:tc>
        <w:tc>
          <w:tcPr>
            <w:tcW w:w="288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Decisamente </w:t>
            </w:r>
            <w:r w:rsidRPr="00B7075E">
              <w:rPr>
                <w:rFonts w:ascii="Times New Roman" w:hAnsi="Times New Roman"/>
                <w:sz w:val="16"/>
                <w:szCs w:val="16"/>
              </w:rPr>
              <w:t xml:space="preserve">insufficiente </w:t>
            </w:r>
          </w:p>
        </w:tc>
        <w:tc>
          <w:tcPr>
            <w:tcW w:w="54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  <w:vAlign w:val="center"/>
          </w:tcPr>
          <w:p w:rsidR="00E41772" w:rsidRPr="00B7075E" w:rsidRDefault="00E41772" w:rsidP="00B7075E">
            <w:pPr>
              <w:rPr>
                <w:b/>
              </w:rPr>
            </w:pPr>
          </w:p>
        </w:tc>
      </w:tr>
      <w:tr w:rsidR="00E41772" w:rsidTr="00B7075E">
        <w:trPr>
          <w:cantSplit/>
          <w:trHeight w:val="396"/>
        </w:trPr>
        <w:tc>
          <w:tcPr>
            <w:tcW w:w="3316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Mancato raggiungimento degli obiettivi</w:t>
            </w:r>
          </w:p>
        </w:tc>
        <w:tc>
          <w:tcPr>
            <w:tcW w:w="288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Gravemente insufficiente</w:t>
            </w:r>
          </w:p>
        </w:tc>
        <w:tc>
          <w:tcPr>
            <w:tcW w:w="54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  <w:vAlign w:val="center"/>
          </w:tcPr>
          <w:p w:rsidR="00E41772" w:rsidRPr="00B7075E" w:rsidRDefault="00E41772" w:rsidP="00B7075E">
            <w:pPr>
              <w:rPr>
                <w:b/>
              </w:rPr>
            </w:pPr>
          </w:p>
        </w:tc>
      </w:tr>
      <w:tr w:rsidR="00E41772" w:rsidTr="00B7075E">
        <w:trPr>
          <w:cantSplit/>
          <w:trHeight w:val="712"/>
        </w:trPr>
        <w:tc>
          <w:tcPr>
            <w:tcW w:w="3316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Prova nulla</w:t>
            </w:r>
          </w:p>
        </w:tc>
        <w:tc>
          <w:tcPr>
            <w:tcW w:w="288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Nullo</w:t>
            </w:r>
          </w:p>
        </w:tc>
        <w:tc>
          <w:tcPr>
            <w:tcW w:w="540" w:type="dxa"/>
          </w:tcPr>
          <w:p w:rsidR="00E41772" w:rsidRPr="00B7075E" w:rsidRDefault="00E41772" w:rsidP="00B7075E">
            <w:pPr>
              <w:ind w:left="-32"/>
              <w:rPr>
                <w:rFonts w:ascii="Times New Roman" w:hAnsi="Times New Roman"/>
                <w:sz w:val="16"/>
                <w:szCs w:val="16"/>
              </w:rPr>
            </w:pPr>
            <w:r w:rsidRPr="00B7075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772" w:rsidRPr="00B7075E" w:rsidRDefault="00E41772" w:rsidP="00B7075E">
            <w:pPr>
              <w:rPr>
                <w:b/>
              </w:rPr>
            </w:pPr>
          </w:p>
        </w:tc>
      </w:tr>
    </w:tbl>
    <w:p w:rsidR="00E41772" w:rsidRDefault="00E41772" w:rsidP="00F93CD7">
      <w:pPr>
        <w:rPr>
          <w:b/>
        </w:rPr>
      </w:pPr>
    </w:p>
    <w:p w:rsidR="00E41772" w:rsidRDefault="00E41772" w:rsidP="0086253F">
      <w:pPr>
        <w:jc w:val="center"/>
        <w:rPr>
          <w:b/>
        </w:rPr>
      </w:pPr>
    </w:p>
    <w:p w:rsidR="00E41772" w:rsidRDefault="00E41772" w:rsidP="0086253F">
      <w:pPr>
        <w:jc w:val="center"/>
        <w:rPr>
          <w:b/>
        </w:rPr>
      </w:pPr>
      <w:r>
        <w:rPr>
          <w:b/>
        </w:rPr>
        <w:t>SCHEMA DELLA RELAZIONE INDIVIDUALE DELLO STUDENTE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78"/>
      </w:tblGrid>
      <w:tr w:rsidR="00E41772" w:rsidRPr="00CA0131" w:rsidTr="00CA0131">
        <w:trPr>
          <w:trHeight w:val="530"/>
        </w:trPr>
        <w:tc>
          <w:tcPr>
            <w:tcW w:w="9778" w:type="dxa"/>
            <w:tcBorders>
              <w:bottom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  <w:r w:rsidRPr="00CA0131">
              <w:rPr>
                <w:b/>
              </w:rPr>
              <w:t>REALZIONE INDIVIDUALE</w:t>
            </w:r>
          </w:p>
        </w:tc>
      </w:tr>
      <w:tr w:rsidR="00E41772" w:rsidRPr="00CA0131" w:rsidTr="00CA0131">
        <w:trPr>
          <w:trHeight w:val="4578"/>
        </w:trPr>
        <w:tc>
          <w:tcPr>
            <w:tcW w:w="9778" w:type="dxa"/>
            <w:tcBorders>
              <w:top w:val="single" w:sz="4" w:space="0" w:color="auto"/>
            </w:tcBorders>
          </w:tcPr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Descrivi il percorso generale dell’attività 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>Indica come avete svolto il compito e cosa hai fatto  tu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F93CD7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>Indica quali crisi hai dovuto affrontare e come le hai affrontate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F93CD7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Che cosa hai imparato da questa unità di apprendimento 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 xml:space="preserve">Cosa devi ancora imparare </w:t>
            </w: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rPr>
                <w:b/>
              </w:rPr>
            </w:pPr>
            <w:r w:rsidRPr="00CA0131">
              <w:rPr>
                <w:b/>
              </w:rPr>
              <w:t>Come valuti il lavoro  da te  svolto</w:t>
            </w: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  <w:p w:rsidR="00E41772" w:rsidRPr="00CA0131" w:rsidRDefault="00E41772" w:rsidP="00CA0131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F93CD7">
      <w:pPr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Default="00E41772" w:rsidP="00E25101">
      <w:pPr>
        <w:jc w:val="center"/>
        <w:rPr>
          <w:b/>
        </w:rPr>
      </w:pPr>
    </w:p>
    <w:p w:rsidR="00E41772" w:rsidRPr="00E25101" w:rsidRDefault="00E41772" w:rsidP="00E25101">
      <w:pPr>
        <w:jc w:val="center"/>
        <w:rPr>
          <w:b/>
        </w:rPr>
      </w:pPr>
    </w:p>
    <w:sectPr w:rsidR="00E41772" w:rsidRPr="00E25101" w:rsidSect="00952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4D5E"/>
    <w:multiLevelType w:val="hybridMultilevel"/>
    <w:tmpl w:val="B98CDB5A"/>
    <w:lvl w:ilvl="0" w:tplc="04100001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101"/>
    <w:rsid w:val="000B339C"/>
    <w:rsid w:val="0026689A"/>
    <w:rsid w:val="002A0D5D"/>
    <w:rsid w:val="004068EA"/>
    <w:rsid w:val="004079FC"/>
    <w:rsid w:val="004E42B7"/>
    <w:rsid w:val="005B1CAE"/>
    <w:rsid w:val="006A6347"/>
    <w:rsid w:val="006F296C"/>
    <w:rsid w:val="0086253F"/>
    <w:rsid w:val="009520F0"/>
    <w:rsid w:val="009B2D49"/>
    <w:rsid w:val="00B31BC2"/>
    <w:rsid w:val="00B7075E"/>
    <w:rsid w:val="00CA0131"/>
    <w:rsid w:val="00CA267E"/>
    <w:rsid w:val="00DB3717"/>
    <w:rsid w:val="00E25101"/>
    <w:rsid w:val="00E41772"/>
    <w:rsid w:val="00E64426"/>
    <w:rsid w:val="00E71B64"/>
    <w:rsid w:val="00F93CD7"/>
    <w:rsid w:val="00FF6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51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6</Pages>
  <Words>461</Words>
  <Characters>2634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DI VALUTZIONED DEL PRODOTTO (TAB</dc:title>
  <dc:subject/>
  <dc:creator>Angela</dc:creator>
  <cp:keywords/>
  <dc:description/>
  <cp:lastModifiedBy>LAVORO</cp:lastModifiedBy>
  <cp:revision>3</cp:revision>
  <dcterms:created xsi:type="dcterms:W3CDTF">2015-10-16T09:32:00Z</dcterms:created>
  <dcterms:modified xsi:type="dcterms:W3CDTF">2015-10-14T11:28:00Z</dcterms:modified>
</cp:coreProperties>
</file>