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8B" w:rsidRDefault="00CC618B" w:rsidP="006F69C4">
      <w:pPr>
        <w:jc w:val="center"/>
        <w:rPr>
          <w:b/>
        </w:rPr>
      </w:pPr>
      <w:r w:rsidRPr="006F69C4">
        <w:rPr>
          <w:b/>
        </w:rPr>
        <w:t>PIANO DI LAVORO UDA</w:t>
      </w:r>
    </w:p>
    <w:p w:rsidR="00CC618B" w:rsidRDefault="00CC618B" w:rsidP="006F69C4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1843"/>
        <w:gridCol w:w="1985"/>
        <w:gridCol w:w="2015"/>
        <w:gridCol w:w="1630"/>
        <w:gridCol w:w="1630"/>
      </w:tblGrid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FASI</w:t>
            </w: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ATTIVITA’</w:t>
            </w: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STRUMENTI</w:t>
            </w: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ESITI</w:t>
            </w: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TEMPI</w:t>
            </w: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VALUTAZIONE</w:t>
            </w: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1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2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3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4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5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6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7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8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9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  <w:r w:rsidRPr="008C3128">
              <w:rPr>
                <w:b/>
              </w:rPr>
              <w:t>10</w:t>
            </w: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  <w:tr w:rsidR="00CC618B" w:rsidRPr="008C3128" w:rsidTr="008C3128">
        <w:tc>
          <w:tcPr>
            <w:tcW w:w="67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2015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  <w:tc>
          <w:tcPr>
            <w:tcW w:w="1630" w:type="dxa"/>
          </w:tcPr>
          <w:p w:rsidR="00CC618B" w:rsidRPr="008C3128" w:rsidRDefault="00CC618B" w:rsidP="008C3128">
            <w:pPr>
              <w:spacing w:after="0" w:line="240" w:lineRule="auto"/>
              <w:rPr>
                <w:b/>
              </w:rPr>
            </w:pPr>
          </w:p>
        </w:tc>
      </w:tr>
    </w:tbl>
    <w:p w:rsidR="00CC618B" w:rsidRPr="006F69C4" w:rsidRDefault="00CC618B" w:rsidP="006F69C4">
      <w:pPr>
        <w:rPr>
          <w:b/>
        </w:rPr>
      </w:pPr>
    </w:p>
    <w:sectPr w:rsidR="00CC618B" w:rsidRPr="006F69C4" w:rsidSect="00952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9C4"/>
    <w:rsid w:val="00223636"/>
    <w:rsid w:val="0026689A"/>
    <w:rsid w:val="003E2FB2"/>
    <w:rsid w:val="006165F2"/>
    <w:rsid w:val="006F69C4"/>
    <w:rsid w:val="008C3128"/>
    <w:rsid w:val="009520F0"/>
    <w:rsid w:val="00CC618B"/>
    <w:rsid w:val="00F3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F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F69C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32</Words>
  <Characters>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LAVORO UDA</dc:title>
  <dc:subject/>
  <dc:creator>Angela</dc:creator>
  <cp:keywords/>
  <dc:description/>
  <cp:lastModifiedBy>Master</cp:lastModifiedBy>
  <cp:revision>2</cp:revision>
  <dcterms:created xsi:type="dcterms:W3CDTF">2015-10-16T09:33:00Z</dcterms:created>
  <dcterms:modified xsi:type="dcterms:W3CDTF">2015-10-16T09:33:00Z</dcterms:modified>
</cp:coreProperties>
</file>